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49"/>
        <w:rPr>
          <w:rFonts w:hint="eastAsia" w:ascii="微软雅黑" w:hAnsi="微软雅黑" w:eastAsia="微软雅黑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-1223645</wp:posOffset>
                </wp:positionH>
                <wp:positionV relativeFrom="paragraph">
                  <wp:posOffset>-937895</wp:posOffset>
                </wp:positionV>
                <wp:extent cx="7740015" cy="10788650"/>
                <wp:effectExtent l="0" t="0" r="13335" b="1270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" y="27940"/>
                          <a:ext cx="7740015" cy="10788650"/>
                        </a:xfrm>
                        <a:prstGeom prst="rect">
                          <a:avLst/>
                        </a:prstGeom>
                        <a:solidFill>
                          <a:srgbClr val="F8E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6.35pt;margin-top:-73.85pt;height:849.5pt;width:609.45pt;z-index:253315072;v-text-anchor:middle;mso-width-relative:page;mso-height-relative:page;" fillcolor="#F8E7E7" filled="t" stroked="f" coordsize="21600,21600" o:gfxdata="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pkArNsAAAAP&#10;AQAADwAAAAAAAAABACAAAAAiAAAAZHJzL2Rvd25yZXYueG1sUEsBAhQAFAAAAAgAh07iQI+T+q1S&#10;AgAAcgQAAA4AAAAAAAAAAQAgAAAAKg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24"/>
          <w:lang w:val="en-US" w:eastAsia="zh-CN"/>
        </w:rPr>
        <w:t xml:space="preserve"> </w:t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  <w:r>
        <w:drawing>
          <wp:anchor distT="0" distB="0" distL="114300" distR="114300" simplePos="0" relativeHeight="258023424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52070</wp:posOffset>
            </wp:positionV>
            <wp:extent cx="1385570" cy="1385570"/>
            <wp:effectExtent l="28575" t="28575" r="33655" b="33655"/>
            <wp:wrapNone/>
            <wp:docPr id="17" name="图片 0" descr="C:\Users\S\Desktop\桌面最新\登记照5\头像12.jpg头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\Users\S\Desktop\桌面最新\登记照5\头像12.jpg头像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8557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480" w:lineRule="exact"/>
        <w:rPr>
          <w:rFonts w:hint="eastAsia" w:ascii="微软雅黑" w:hAnsi="微软雅黑" w:eastAsia="微软雅黑"/>
          <w:sz w:val="24"/>
        </w:rPr>
      </w:pPr>
    </w:p>
    <w:p>
      <w:pPr>
        <w:spacing w:line="480" w:lineRule="exact"/>
        <w:rPr>
          <w:rFonts w:hint="eastAsia" w:ascii="微软雅黑" w:hAnsi="微软雅黑" w:eastAsia="微软雅黑"/>
          <w:sz w:val="24"/>
          <w:lang w:eastAsia="zh-CN"/>
        </w:rPr>
      </w:pPr>
      <w:r>
        <w:rPr>
          <w:rFonts w:hint="eastAsia" w:ascii="微软雅黑" w:hAnsi="微软雅黑" w:eastAsia="微软雅黑"/>
          <w:sz w:val="24"/>
          <w:lang w:eastAsia="zh-CN"/>
        </w:rPr>
        <w:drawing>
          <wp:inline distT="0" distB="0" distL="114300" distR="114300">
            <wp:extent cx="3205480" cy="1084580"/>
            <wp:effectExtent l="0" t="0" r="0" b="0"/>
            <wp:docPr id="68" name="图片 68" descr="liner-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iner-open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77122048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5106035</wp:posOffset>
            </wp:positionV>
            <wp:extent cx="6706870" cy="3352800"/>
            <wp:effectExtent l="0" t="0" r="17780" b="0"/>
            <wp:wrapNone/>
            <wp:docPr id="82" name="图片 82" descr="C:\Users\S\Desktop\花草.png花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S\Desktop\花草.png花草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margin">
                  <wp:posOffset>978535</wp:posOffset>
                </wp:positionH>
                <wp:positionV relativeFrom="page">
                  <wp:posOffset>4065905</wp:posOffset>
                </wp:positionV>
                <wp:extent cx="3644265" cy="675640"/>
                <wp:effectExtent l="0" t="0" r="0" b="0"/>
                <wp:wrapNone/>
                <wp:docPr id="8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92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56"/>
                                <w:lang w:eastAsia="zh-CN"/>
                              </w:rPr>
                              <w:t>会展策划师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7.05pt;margin-top:320.15pt;height:53.2pt;width:286.95pt;mso-position-horizontal-relative:margin;mso-position-vertical-relative:page;z-index:254704640;mso-width-relative:page;mso-height-relative:page;" filled="f" stroked="f" coordsize="21600,21600" o:gfxdata="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hF4unWAAAACwEAAA8A&#10;AAAAAAAAAQAgAAAAIgAAAGRycy9kb3ducmV2LnhtbFBLAQIUABQAAAAIAIdO4kD3E1sNpwEAACQD&#10;AAAOAAAAAAAAAAEAIAAAACUBAABkcnMvZTJvRG9jLnhtbFBLBQYAAAAABgAGAFkBAAA+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920" w:lineRule="exact"/>
                        <w:jc w:val="center"/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56"/>
                          <w:lang w:eastAsia="zh-CN"/>
                        </w:rPr>
                        <w:t>会展策划师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ge">
                  <wp:posOffset>3461385</wp:posOffset>
                </wp:positionV>
                <wp:extent cx="2355850" cy="883920"/>
                <wp:effectExtent l="0" t="0" r="0" b="0"/>
                <wp:wrapNone/>
                <wp:docPr id="8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  <w:lang w:val="en-US" w:eastAsia="zh-CN"/>
                              </w:rPr>
                              <w:t>简 历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2pt;margin-top:272.55pt;height:69.6pt;width:185.5pt;mso-position-horizontal-relative:margin;mso-position-vertical-relative:page;z-index:254276608;mso-width-relative:page;mso-height-relative:page;" filled="f" stroked="f" coordsize="21600,21600" o:gfxdata="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4Y8IX1wAAAAsBAAAPAAAA&#10;AAAAAAEAIAAAACIAAABkcnMvZG93bnJldi54bWxQSwECFAAUAAAACACHTuJAuRXZJKQBAAAkAwAA&#10;DgAAAAAAAAABACAAAAAmAQAAZHJzL2Uyb0RvYy54bWxQSwUGAAAAAAYABgBZAQAAP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1000" w:lineRule="exact"/>
                        <w:jc w:val="center"/>
                        <w:rPr>
                          <w:rFonts w:hint="eastAsia" w:ascii="微软雅黑" w:hAnsi="微软雅黑" w:eastAsia="微软雅黑"/>
                          <w:sz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  <w:lang w:val="en-US" w:eastAsia="zh-CN"/>
                        </w:rPr>
                        <w:t>简 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margin">
                  <wp:posOffset>939165</wp:posOffset>
                </wp:positionH>
                <wp:positionV relativeFrom="page">
                  <wp:posOffset>3483610</wp:posOffset>
                </wp:positionV>
                <wp:extent cx="3644265" cy="1308100"/>
                <wp:effectExtent l="4445" t="4445" r="8890" b="20955"/>
                <wp:wrapNone/>
                <wp:docPr id="7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3081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73.95pt;margin-top:274.3pt;height:103pt;width:286.95pt;mso-position-horizontal-relative:margin;mso-position-vertical-relative:page;z-index:253901824;mso-width-relative:page;mso-height-relative:page;" filled="f" stroked="t" coordsize="21600,21600" o:gfxdata="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NGJG&#10;+tgAAAALAQAADwAAAAAAAAABACAAAAAiAAAAZHJzL2Rvd25yZXYueG1sUEsBAhQAFAAAAAgAh07i&#10;QNjAabfpAQAAwwMAAA4AAAAAAAAAAQAgAAAAJwEAAGRycy9lMm9Eb2MueG1sUEsFBgAAAAAGAAYA&#10;WQEAAIIFAAAAAA==&#10;">
                <v:fill on="f" focussize="0,0"/>
                <v:stroke weight="0.5pt" color="#000000" joinstyle="miter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margin">
                  <wp:posOffset>798830</wp:posOffset>
                </wp:positionH>
                <wp:positionV relativeFrom="page">
                  <wp:posOffset>3332480</wp:posOffset>
                </wp:positionV>
                <wp:extent cx="3925570" cy="1609725"/>
                <wp:effectExtent l="0" t="0" r="17780" b="9525"/>
                <wp:wrapNone/>
                <wp:docPr id="7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62.9pt;margin-top:262.4pt;height:126.75pt;width:309.1pt;mso-position-horizontal-relative:margin;mso-position-vertical-relative:page;z-index:253581312;v-text-anchor:middle;mso-width-relative:page;mso-height-relative:page;" fillcolor="#FFFFFF" filled="t" stroked="f" coordsize="21600,21600" o:gfxdata="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wQbhDZAAAACwEA&#10;AA8AAAAAAAAAAQAgAAAAIgAAAGRycy9kb3ducmV2LnhtbFBLAQIUABQAAAAIAIdO4kAbVPMWpwEA&#10;ACoDAAAOAAAAAAAAAAEAIAAAACgBAABkcnMvZTJvRG9jLnhtbFBLBQYAAAAABgAGAFkBAABBBQAA&#10;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-1173480</wp:posOffset>
                </wp:positionH>
                <wp:positionV relativeFrom="paragraph">
                  <wp:posOffset>5763260</wp:posOffset>
                </wp:positionV>
                <wp:extent cx="8183880" cy="2697480"/>
                <wp:effectExtent l="0" t="0" r="7620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460" y="8551545"/>
                          <a:ext cx="8183880" cy="269748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4pt;margin-top:453.8pt;height:212.4pt;width:644.4pt;z-index:253316096;v-text-anchor:middle;mso-width-relative:page;mso-height-relative:page;" fillcolor="#F2F2F2" filled="t" stroked="f" coordsize="21600,21600" o:gfxdata="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X2zUS3AAAAA4B&#10;AAAPAAAAAAAAAAEAIAAAACIAAABkcnMvZG93bnJldi54bWxQSwECFAAUAAAACACHTuJAjTWZulAC&#10;AAB0BAAADgAAAAAAAAABACAAAAArAQAAZHJzL2Uyb0RvYy54bWxQSwUGAAAAAAYABgBZAQAA7QUA&#10;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ource Han Sans Light">
    <w:altName w:val="宋体"/>
    <w:panose1 w:val="020B0300000000000000"/>
    <w:charset w:val="86"/>
    <w:family w:val="swiss"/>
    <w:pitch w:val="default"/>
    <w:sig w:usb0="00000000" w:usb1="00000000" w:usb2="00000016" w:usb3="00000000" w:csb0="602E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粗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舒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舒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显仁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tiffHeiHK-UltraBold">
    <w:altName w:val="MingLiU"/>
    <w:panose1 w:val="00000900000000000000"/>
    <w:charset w:val="88"/>
    <w:family w:val="auto"/>
    <w:pitch w:val="default"/>
    <w:sig w:usb0="00000000" w:usb1="00000000" w:usb2="00000016" w:usb3="00000000" w:csb0="00100005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Popsi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Kozuka Mincho Pr6N EL">
    <w:panose1 w:val="02020200000000000000"/>
    <w:charset w:val="80"/>
    <w:family w:val="auto"/>
    <w:pitch w:val="default"/>
    <w:sig w:usb0="000002D7" w:usb1="2AC71C11" w:usb2="00000012" w:usb3="00000000" w:csb0="2002009F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xininca Ft SILDoulos">
    <w:altName w:val="Segoe Print"/>
    <w:panose1 w:val="000007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90204"/>
    <w:charset w:val="00"/>
    <w:family w:val="auto"/>
    <w:pitch w:val="default"/>
    <w:sig w:usb0="00000287" w:usb1="00000000" w:usb2="00000000" w:usb3="00000000" w:csb0="2000009F" w:csb1="DFD7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Source Han Sans Normal">
    <w:altName w:val="宋体"/>
    <w:panose1 w:val="020B0400000000000000"/>
    <w:charset w:val="86"/>
    <w:family w:val="swiss"/>
    <w:pitch w:val="default"/>
    <w:sig w:usb0="00000000" w:usb1="00000000" w:usb2="00000016" w:usb3="00000000" w:csb0="602E0107" w:csb1="00000000"/>
  </w:font>
  <w:font w:name="Source Han Sans ExtraLight">
    <w:altName w:val="宋体"/>
    <w:panose1 w:val="020B0200000000000000"/>
    <w:charset w:val="86"/>
    <w:family w:val="swiss"/>
    <w:pitch w:val="default"/>
    <w:sig w:usb0="00000000" w:usb1="00000000" w:usb2="00000016" w:usb3="00000000" w:csb0="602E0107" w:csb1="00000000"/>
  </w:font>
  <w:font w:name="Calibri Light">
    <w:panose1 w:val="020F0302020204030204"/>
    <w:charset w:val="00"/>
    <w:family w:val="swiss"/>
    <w:pitch w:val="default"/>
    <w:sig w:usb0="E0000AFF" w:usb1="4000247B" w:usb2="00000001" w:usb3="00000000" w:csb0="200001BF" w:csb1="0000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Troglodyte Pop">
    <w:altName w:val="Segoe UI Semilight"/>
    <w:panose1 w:val="02000400000000000000"/>
    <w:charset w:val="00"/>
    <w:family w:val="auto"/>
    <w:pitch w:val="default"/>
    <w:sig w:usb0="00000000" w:usb1="00000000" w:usb2="00000000" w:usb3="00000000" w:csb0="2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國龍標準明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標準楷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報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粗圓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体坛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冬青黑体简体中文 W6">
    <w:altName w:val="黑体"/>
    <w:panose1 w:val="020B0600000000000000"/>
    <w:charset w:val="86"/>
    <w:family w:val="auto"/>
    <w:pitch w:val="default"/>
    <w:sig w:usb0="00000000" w:usb1="00000000" w:usb2="00000016" w:usb3="00000000" w:csb0="00060007" w:csb1="00000000"/>
  </w:font>
  <w:font w:name="创艺简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黑体W9(P)">
    <w:panose1 w:val="020B09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中國龍綜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大梁体-简+繁-精全完美版">
    <w:altName w:val="宋体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文鼎广告体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倩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中雅宋_GBK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光辉特粗简体">
    <w:altName w:val="宋体"/>
    <w:panose1 w:val="03000509000000000000"/>
    <w:charset w:val="86"/>
    <w:family w:val="auto"/>
    <w:pitch w:val="default"/>
    <w:sig w:usb0="00000000" w:usb1="00000000" w:usb2="00000000" w:usb3="00000000" w:csb0="003C0041" w:csb1="A0080000"/>
  </w:font>
  <w:font w:name="方正兰亭刊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特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特黑扁_GBK">
    <w:altName w:val="黑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兰亭特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特黑长_GBK">
    <w:altName w:val="黑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兰亭特黑长简体">
    <w:altName w:val="黑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ource Sans Pro Light">
    <w:panose1 w:val="020B0403030403020204"/>
    <w:charset w:val="00"/>
    <w:family w:val="auto"/>
    <w:pitch w:val="default"/>
    <w:sig w:usb0="20000007" w:usb1="00000001" w:usb2="00000000" w:usb3="00000000" w:csb0="20000193" w:csb1="00000000"/>
  </w:font>
  <w:font w:name="Source Code Pro Semibold">
    <w:panose1 w:val="020B0609030403020204"/>
    <w:charset w:val="00"/>
    <w:family w:val="auto"/>
    <w:pitch w:val="default"/>
    <w:sig w:usb0="20000007" w:usb1="00000001" w:usb2="00000000" w:usb3="00000000" w:csb0="20000193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Segoe UI Semilight">
    <w:panose1 w:val="020B0402040204020203"/>
    <w:charset w:val="00"/>
    <w:family w:val="auto"/>
    <w:pitch w:val="default"/>
    <w:sig w:usb0="E40006FF" w:usb1="4000E07B" w:usb2="00000001" w:usb3="00000000" w:csb0="2000019F" w:csb1="D7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511F56"/>
    <w:rsid w:val="0002589C"/>
    <w:rsid w:val="00094D73"/>
    <w:rsid w:val="000F44E4"/>
    <w:rsid w:val="001069E3"/>
    <w:rsid w:val="00120139"/>
    <w:rsid w:val="00131253"/>
    <w:rsid w:val="00173B84"/>
    <w:rsid w:val="0018018F"/>
    <w:rsid w:val="00184070"/>
    <w:rsid w:val="001902F9"/>
    <w:rsid w:val="00191891"/>
    <w:rsid w:val="00192568"/>
    <w:rsid w:val="0020637D"/>
    <w:rsid w:val="00226D06"/>
    <w:rsid w:val="00245403"/>
    <w:rsid w:val="00250553"/>
    <w:rsid w:val="00327C9C"/>
    <w:rsid w:val="003546EE"/>
    <w:rsid w:val="00373928"/>
    <w:rsid w:val="003C7092"/>
    <w:rsid w:val="00457535"/>
    <w:rsid w:val="00460E2D"/>
    <w:rsid w:val="004A73CE"/>
    <w:rsid w:val="004B3782"/>
    <w:rsid w:val="004D433C"/>
    <w:rsid w:val="004D5BF3"/>
    <w:rsid w:val="00554CA2"/>
    <w:rsid w:val="00563FF9"/>
    <w:rsid w:val="005976FC"/>
    <w:rsid w:val="005A3389"/>
    <w:rsid w:val="005A49E2"/>
    <w:rsid w:val="005A7871"/>
    <w:rsid w:val="005B7C9E"/>
    <w:rsid w:val="00612A55"/>
    <w:rsid w:val="006253D2"/>
    <w:rsid w:val="006B7E6D"/>
    <w:rsid w:val="00732459"/>
    <w:rsid w:val="007350E8"/>
    <w:rsid w:val="007D4754"/>
    <w:rsid w:val="008B26A6"/>
    <w:rsid w:val="008D2FBD"/>
    <w:rsid w:val="00943E22"/>
    <w:rsid w:val="00947FC7"/>
    <w:rsid w:val="00960C59"/>
    <w:rsid w:val="0097297A"/>
    <w:rsid w:val="00982993"/>
    <w:rsid w:val="009A0EB7"/>
    <w:rsid w:val="00A27528"/>
    <w:rsid w:val="00AB0EB0"/>
    <w:rsid w:val="00AC3570"/>
    <w:rsid w:val="00B33414"/>
    <w:rsid w:val="00B40F29"/>
    <w:rsid w:val="00BA0F99"/>
    <w:rsid w:val="00C04D80"/>
    <w:rsid w:val="00C211BB"/>
    <w:rsid w:val="00C72C4A"/>
    <w:rsid w:val="00CF271C"/>
    <w:rsid w:val="00D01A40"/>
    <w:rsid w:val="00D04186"/>
    <w:rsid w:val="00D414F1"/>
    <w:rsid w:val="00D44B28"/>
    <w:rsid w:val="00D940D8"/>
    <w:rsid w:val="00DF505F"/>
    <w:rsid w:val="00E01B45"/>
    <w:rsid w:val="00E52C8E"/>
    <w:rsid w:val="00E61ED8"/>
    <w:rsid w:val="00E81694"/>
    <w:rsid w:val="00EF7ADD"/>
    <w:rsid w:val="00F2399D"/>
    <w:rsid w:val="00F40969"/>
    <w:rsid w:val="00FC0757"/>
    <w:rsid w:val="00FD14C7"/>
    <w:rsid w:val="00FD65C5"/>
    <w:rsid w:val="00FE15AA"/>
    <w:rsid w:val="00FE2126"/>
    <w:rsid w:val="0CBE1A18"/>
    <w:rsid w:val="1C511F56"/>
    <w:rsid w:val="1D0B4E6B"/>
    <w:rsid w:val="21414F2B"/>
    <w:rsid w:val="29D93379"/>
    <w:rsid w:val="2EF4232D"/>
    <w:rsid w:val="46DC4FFE"/>
    <w:rsid w:val="58D46B9A"/>
    <w:rsid w:val="66743589"/>
    <w:rsid w:val="706C72D6"/>
    <w:rsid w:val="712D3630"/>
    <w:rsid w:val="7146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1">
    <w:name w:val="16行距"/>
    <w:basedOn w:val="1"/>
    <w:link w:val="13"/>
    <w:qFormat/>
    <w:uiPriority w:val="0"/>
    <w:pPr>
      <w:spacing w:line="320" w:lineRule="exact"/>
    </w:pPr>
    <w:rPr>
      <w:rFonts w:ascii="微软雅黑" w:hAnsi="微软雅黑" w:eastAsia="微软雅黑"/>
    </w:rPr>
  </w:style>
  <w:style w:type="paragraph" w:customStyle="1" w:styleId="12">
    <w:name w:val="18行距"/>
    <w:basedOn w:val="1"/>
    <w:link w:val="14"/>
    <w:qFormat/>
    <w:uiPriority w:val="0"/>
    <w:pPr>
      <w:spacing w:line="360" w:lineRule="exact"/>
    </w:pPr>
    <w:rPr>
      <w:rFonts w:ascii="微软雅黑" w:hAnsi="微软雅黑" w:eastAsia="微软雅黑"/>
    </w:rPr>
  </w:style>
  <w:style w:type="character" w:customStyle="1" w:styleId="13">
    <w:name w:val="16行距 Char"/>
    <w:basedOn w:val="5"/>
    <w:link w:val="11"/>
    <w:qFormat/>
    <w:uiPriority w:val="0"/>
    <w:rPr>
      <w:rFonts w:ascii="微软雅黑" w:hAnsi="微软雅黑" w:eastAsia="微软雅黑"/>
    </w:rPr>
  </w:style>
  <w:style w:type="character" w:customStyle="1" w:styleId="14">
    <w:name w:val="18行距 Char"/>
    <w:basedOn w:val="5"/>
    <w:link w:val="12"/>
    <w:qFormat/>
    <w:uiPriority w:val="0"/>
    <w:rPr>
      <w:rFonts w:ascii="微软雅黑" w:hAnsi="微软雅黑" w:eastAsia="微软雅黑"/>
    </w:rPr>
  </w:style>
  <w:style w:type="paragraph" w:customStyle="1" w:styleId="15">
    <w:name w:val="列出段落11"/>
    <w:basedOn w:val="1"/>
    <w:unhideWhenUsed/>
    <w:qFormat/>
    <w:uiPriority w:val="34"/>
    <w:pPr>
      <w:spacing w:beforeLines="50" w:line="320" w:lineRule="exact"/>
      <w:ind w:left="328" w:leftChars="141" w:right="406" w:rightChars="406" w:firstLine="420" w:firstLineChars="200"/>
      <w:jc w:val="center"/>
    </w:pPr>
    <w:rPr>
      <w:rFonts w:ascii="Source Han Sans Light" w:hAnsi="Source Han Sans Light" w:eastAsia="华文细黑"/>
      <w:color w:val="262626" w:themeColor="text1" w:themeTint="D9"/>
      <w:spacing w:val="10"/>
      <w:sz w:val="20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3553;&#38754;&#12305;&#31881;&#33394;&#31995;&#33457;&#21321;&#35013;&#39280;&#31616;&#21382;&#23553;&#38754;&#35774;&#35745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【简历封面】粉色系花卉装饰简历封面设计模板.docx</Template>
  <Pages>1</Pages>
  <Words>0</Words>
  <Characters>0</Characters>
  <Lines>1</Lines>
  <Paragraphs>1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2017-09-13T16:04:00Z</dcterms:created>
  <dc:creator>S</dc:creator>
  <cp:lastModifiedBy>S</cp:lastModifiedBy>
  <dcterms:modified xsi:type="dcterms:W3CDTF">2017-10-10T15:07:23Z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