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2858135</wp:posOffset>
                </wp:positionV>
                <wp:extent cx="1567180" cy="5159375"/>
                <wp:effectExtent l="0" t="0" r="0" b="0"/>
                <wp:wrapNone/>
                <wp:docPr id="7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1593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5" o:spid="_x0000_s1026" o:spt="202" type="#_x0000_t202" style="position:absolute;left:0pt;margin-left:247.7pt;margin-top:225.05pt;height:406.25pt;width:123.4pt;z-index:251730944;mso-width-relative:page;mso-height-relative:page;" filled="f" stroked="f" coordsize="21600,21600" o:gfxdata="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lFtvF3QAAAAwBAAAPAAAAAAAAAAEAIAAAACIAAABkcnMvZG93bnJldi54bWxQSwECFAAU&#10;AAAACACHTuJARlfvpbMBAAA1AwAADgAAAAAAAAABACAAAAAs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-2559685</wp:posOffset>
            </wp:positionH>
            <wp:positionV relativeFrom="paragraph">
              <wp:posOffset>8569960</wp:posOffset>
            </wp:positionV>
            <wp:extent cx="3630930" cy="2618105"/>
            <wp:effectExtent l="0" t="0" r="7620" b="0"/>
            <wp:wrapNone/>
            <wp:docPr id="3" name="图片 1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6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7736205</wp:posOffset>
            </wp:positionV>
            <wp:extent cx="7558405" cy="8284845"/>
            <wp:effectExtent l="0" t="0" r="0" b="0"/>
            <wp:wrapNone/>
            <wp:docPr id="2" name="图片 183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3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558405" cy="828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6461125</wp:posOffset>
            </wp:positionH>
            <wp:positionV relativeFrom="paragraph">
              <wp:posOffset>-27940</wp:posOffset>
            </wp:positionV>
            <wp:extent cx="3630930" cy="2618105"/>
            <wp:effectExtent l="0" t="176530" r="259715" b="43815"/>
            <wp:wrapNone/>
            <wp:docPr id="4" name="图片 18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7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860000" flipV="1"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-5380355</wp:posOffset>
            </wp:positionV>
            <wp:extent cx="7557135" cy="8283575"/>
            <wp:effectExtent l="0" t="0" r="5715" b="0"/>
            <wp:wrapNone/>
            <wp:docPr id="1" name="图片 182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2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3353435</wp:posOffset>
                </wp:positionV>
                <wp:extent cx="570865" cy="2646680"/>
                <wp:effectExtent l="0" t="0" r="0" b="0"/>
                <wp:wrapNone/>
                <wp:docPr id="78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646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  <w:t>PERSONAL　RESUME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91" o:spid="_x0000_s1026" o:spt="202" type="#_x0000_t202" style="position:absolute;left:0pt;margin-left:349.65pt;margin-top:264.05pt;height:208.4pt;width:44.95pt;z-index:251837440;mso-width-relative:page;mso-height-relative:page;" filled="f" stroked="f" coordsize="21600,21600" o:gfxdata="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ycGqLdAAAACwEAAA8AAAAAAAAAAQAgAAAAIgAAAGRycy9kb3ducmV2LnhtbFBLAQIU&#10;ABQAAAAIAIdO4kALBvLLtQEAADQDAAAOAAAAAAAAAAEAIAAAACw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  <w:t>PERSONAL　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3204210</wp:posOffset>
                </wp:positionV>
                <wp:extent cx="635" cy="2647950"/>
                <wp:effectExtent l="7620" t="0" r="10795" b="0"/>
                <wp:wrapNone/>
                <wp:docPr id="76" name="直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6479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9FBE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8" o:spid="_x0000_s1026" o:spt="20" style="position:absolute;left:0pt;margin-left:356pt;margin-top:252.3pt;height:208.5pt;width:0.05pt;z-index:251783168;mso-width-relative:page;mso-height-relative:page;" filled="f" stroked="t" coordsize="21600,21600" o:gfxdata="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0Ldy3aAAAACwEAAA8AAAAA&#10;AAAAAQAgAAAAIgAAAGRycy9kb3ducmV2LnhtbFBLAQIUABQAAAAIAIdO4kBhFjFn2QEAAJMDAAAO&#10;AAAAAAAAAAEAIAAAACkBAABkcnMvZTJvRG9jLnhtbFBLBQYAAAAABgAGAFkBAAB0BQAAAAA=&#10;">
                <v:fill on="f" focussize="0,0"/>
                <v:stroke weight="1.25pt" color="#9FBEED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6210935</wp:posOffset>
                </wp:positionV>
                <wp:extent cx="570865" cy="1057910"/>
                <wp:effectExtent l="0" t="0" r="0" b="0"/>
                <wp:wrapNone/>
                <wp:docPr id="77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105791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  <w:t>夏微凉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347.65pt;margin-top:489.05pt;height:83.3pt;width:44.95pt;z-index:251890688;mso-width-relative:page;mso-height-relative:page;" filled="f" stroked="f" coordsize="21600,21600" o:gfxdata="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ff2eveAAAADAEAAA8AAAAAAAAAAQAgAAAAIgAAAGRycy9kb3ducmV2LnhtbFBL&#10;AQIUABQAAAAIAIdO4kAxNXrItwEAADQDAAAOAAAAAAAAAAEAIAAAAC0BAABkcnMvZTJvRG9jLnht&#10;bFBLBQYAAAAABgAGAFkBAABWBQAAAAA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  <w:t>夏微凉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-31115</wp:posOffset>
                </wp:positionV>
                <wp:extent cx="7618730" cy="10772140"/>
                <wp:effectExtent l="0" t="0" r="1270" b="1016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730" cy="1077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-2.45pt;height:848.2pt;width:599.9pt;z-index:-251653120;v-text-anchor:middle;mso-width-relative:page;mso-height-relative:page;" fillcolor="#FFFFFF [3212]" filled="t" stroked="f" coordsize="21600,21600" o:gfxdata="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Ad7yrWAAAACwEAAA8AAAAAAAAAAQAgAAAA&#10;IgAAAGRycy9kb3ducmV2LnhtbFBLAQIUABQAAAAIAIdO4kAlOg9bRgIAAGoEAAAOAAAAAAAAAAEA&#10;IAAAACUBAABkcnMvZTJvRG9jLnhtbFBLBQYAAAAABgAGAFkBAADd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6422390</wp:posOffset>
                </wp:positionH>
                <wp:positionV relativeFrom="paragraph">
                  <wp:posOffset>10800715</wp:posOffset>
                </wp:positionV>
                <wp:extent cx="411480" cy="411480"/>
                <wp:effectExtent l="0" t="0" r="7620" b="7620"/>
                <wp:wrapNone/>
                <wp:docPr id="73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11480" cy="411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05.7pt;margin-top:850.45pt;height:32.4pt;width:32.4pt;z-index:251668480;v-text-anchor:middle;mso-width-relative:page;mso-height-relative:page;" fillcolor="#FF9999" filled="t" stroked="f" coordsize="2197224,2197224" o:gfxdata="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6841490</wp:posOffset>
                </wp:positionH>
                <wp:positionV relativeFrom="paragraph">
                  <wp:posOffset>10945495</wp:posOffset>
                </wp:positionV>
                <wp:extent cx="402590" cy="389255"/>
                <wp:effectExtent l="0" t="0" r="16510" b="10795"/>
                <wp:wrapNone/>
                <wp:docPr id="74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2590" cy="389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38.7pt;margin-top:861.85pt;height:30.65pt;width:31.7pt;z-index:251669504;v-text-anchor:middle;mso-width-relative:page;mso-height-relative:page;" fillcolor="#FF9999" filled="t" stroked="f" coordsize="2197224,2197224" o:gfxdata="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Ox63vtsAAAAPAQAADwAAAAAAAAABACAAAAAiAAAAZHJzL2Rvd25yZXYueG1sUEsB&#10;AhQAFAAAAAgAh07iQIuGVaC8BwAA6icAAA4AAAAAAAAAAQAgAAAAKgEAAGRycy9lMm9Eb2MueG1s&#10;UEsFBgAAAAAGAAYAWQEAAFgLAAAAAA==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11193145</wp:posOffset>
                </wp:positionV>
                <wp:extent cx="3358515" cy="443865"/>
                <wp:effectExtent l="0" t="635" r="13335" b="0"/>
                <wp:wrapNone/>
                <wp:docPr id="55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42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46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0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4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1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2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3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56.8pt;margin-top:881.35pt;height:34.95pt;width:264.45pt;rotation:11796480f;z-index:251666432;mso-width-relative:page;mso-height-relative:page;" coordsize="7237,956" o:gfxdata="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H8ZjY74AAADb&#10;AAAADwAAAGRycy9kb3ducmV2LnhtbEWPW2sCMRSE34X+h3AKfZGabEt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ZjY7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1vq5g7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q5g7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ubYcGL0AAADb&#10;AAAADwAAAGRycy9kb3ducmV2LnhtbEWPW2sCMRSE3wv+h3CEvhRNtti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hwY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ign9L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vDzD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Cf0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qcG/gL0AAADb&#10;AAAADwAAAGRycy9kb3ducmV2LnhtbEWPW4vCMBSE3xf8D+EIvsiaVFwpXaPgetsnQV3Y10NzbIvN&#10;SbeJt39vBGEfh5n5hpnMbrYWF2p95VhDMlAgiHNnKi40/BxW7ykIH5AN1o5Jw508zKadtwlmxl15&#10;R5d9KESEsM9QQxlCk0np85Is+oFriKN3dK3FEGVbSNPiNcJtLYdKjaXFiuNCiQ19lZSf9mergapk&#10;Teu/7TJdqI/5L3Pa3xxTrXvdRH2CCHQL/+FX+9toGI3g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b+A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xo0aG70AAADb&#10;AAAADwAAAGRycy9kb3ducmV2LnhtbEWPT2sCMRTE7wW/Q3iCF9Fkp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Rob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WRMh970AAADb&#10;AAAADwAAAGRycy9kb3ducmV2LnhtbEWPS2vDMBCE74H8B7GFXkIjOfRhXCuBvHMKNC30uljrB7VW&#10;jqUm6b+PCoEch5n5hslnF9uKE/W+cawhGSsQxIUzDVcavj7XTykIH5ANto5Jwx95mE2Hgxwz4878&#10;QadDqESEsM9QQx1Cl0npi5os+rHriKNXut5iiLKvpOnxHOG2lROlXqXFhuNCjR0taip+Dr9WAzXJ&#10;hjbH/Spdqpf5N3M62pap1o8PiXoHEegS7uFbe2c0PL/B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yH3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KIy1hb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s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y1h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8AQHr4AAADb&#10;AAAADwAAAGRycy9kb3ducmV2LnhtbEWPW2sCMRSE34X+h3AKfZGabGl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AQH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PG+Kxb0AAADb&#10;AAAADwAAAGRycy9kb3ducmV2LnhtbEWPzWrDMBCE74W8g9hAL6WRXHAxbpRA/tyeCkkKvS7Wxjax&#10;Vo6lxO7bV4VCjsPMfMPMl6NtxY163zjWkMwUCOLSmYYrDV/H3XMGwgdkg61j0vBDHpaLycMcc+MG&#10;3tPtECoRIexz1FCH0OVS+rImi37mOuLonVxvMUTZV9L0OES4beWLUq/SYsNxocaO1jWV58PVaqAm&#10;Kai4fG6zjUpX38zZ0/sp0/pxmqg3EIHGcA//tz+MhjSBvy/x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b4rF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zL0UsrwAAADb&#10;AAAADwAAAGRycy9kb3ducmV2LnhtbEWPW4vCMBSE3xf8D+EIvixrUsGldI2Cd58WvMC+HppjW7Y5&#10;qU28/XsjCD4OM/MNM5rcbC0u1PrKsYakr0AQ585UXGg47JdfKQgfkA3WjknDnTxMxp2PEWbGXXlL&#10;l10oRISwz1BDGUKTSenzkiz6vmuIo3d0rcUQZVtI0+I1wm0tB0p9S4sVx4USG5qVlP/vzlYDVcmK&#10;VqffRTpXw+kfc/q5PqZa97qJ+gER6Bbe4Vd7YzQMB/D8En+AH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9FL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o/GxKb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MH+G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bE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10888345</wp:posOffset>
                </wp:positionV>
                <wp:extent cx="3358515" cy="443865"/>
                <wp:effectExtent l="0" t="635" r="13335" b="0"/>
                <wp:wrapNone/>
                <wp:docPr id="21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8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2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6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0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32.8pt;margin-top:857.35pt;height:34.95pt;width:264.45pt;rotation:11796480f;z-index:251664384;mso-width-relative:page;mso-height-relative:page;" coordsize="7237,956" o:gfxdata="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i+2wrsAAADa&#10;AAAADwAAAGRycy9kb3ducmV2LnhtbEWPT4vCMBTE74LfITzBi2hSQSnVKKy7q56EdQWvj+bZlm1e&#10;apP1z7c3guBxmJnfMPPlzdbiQq2vHGtIRgoEce5MxYWGw+/3MAXhA7LB2jFpuJOH5aLbmWNm3JV/&#10;6LIPhYgQ9hlqKENoMil9XpJFP3INcfROrrUYomwLaVq8Rrit5VipqbRYcVwosaFVSfnf/t9qoCpZ&#10;0/q8+0o/1eTjyJwONqdU634vUTMQgW7hHX61t0bDBJ5X4g2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+2wr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v0otbsAAADa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1jeF2JN0B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0otb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sbGNLrwAAADa&#10;AAAADwAAAGRycy9kb3ducmV2LnhtbEWPT2vCQBTE74LfYXmCF9HdCK0hugpaa3sSjIVeH9lnEsy+&#10;TbPrn377bkHwOMzMb5jF6m4bcaXO1441JBMFgrhwpuZSw9fxfZyC8AHZYOOYNPySh9Wy31tgZtyN&#10;D3TNQykihH2GGqoQ2kxKX1Rk0U9cSxy9k+sshii7UpoObxFuGzlV6lVarDkuVNjSpqLinF+sBqqT&#10;He1+9tv0Tb2sv5nT0ccp1Xo4SNQcRKB7eIYf7U+jYQb/V+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jS68AAAA&#10;2g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r2K8x70AAADa&#10;AAAADwAAAGRycy9kb3ducmV2LnhtbEWPS2vDMBCE74H8B7GBXkojOdDiupEDSdO0p0CcQK6LtX5Q&#10;a+Vaah7/PioUchxm5htmvrjYTpxo8K1jDclUgSAunWm51nDYfzylIHxANtg5Jg1X8rDIx6M5Zsad&#10;eUenItQiQthnqKEJoc+k9GVDFv3U9cTRq9xgMUQ51NIMeI5w28mZUi/SYstxocGeVg2V38Wv1UBt&#10;sqHNz3advqvn5ZE5ffysUq0fJol6AxHoEu7h//aX0fAKf1fiDZ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rzHvQAA&#10;ANo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xUmWnr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oZd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mWn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qgUzBbsAAADb&#10;AAAADwAAAGRycy9kb3ducmV2LnhtbEVPyWrDMBC9F/IPYgK9lERyoMU4lg1Jk7SnQpNAroM1Xog1&#10;ci1l6d9XhUJv83jr5OXd9uJKo+8ca0jmCgRx5UzHjYbjYTtLQfiAbLB3TBq+yUNZTB5yzIy78Sdd&#10;96ERMYR9hhraEIZMSl+1ZNHP3UAcudqNFkOEYyPNiLcYbnu5UOpFWuw4NrQ40Lql6ry/WA3UJTva&#10;fX1s0lf1vDoxp09vdar14zRRSxCB7uFf/Od+N3F+Ar+/xANk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UzB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ZsI6bsAAADb&#10;AAAADwAAAGRycy9kb3ducmV2LnhtbEVPS2vCQBC+C/6HZQQvoruxVE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sI6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unKQnbsAAADb&#10;AAAADwAAAGRycy9kb3ducmV2LnhtbEVPS2vCQBC+C/6HZQQvoruRVk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KQn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1T41BroAAADb&#10;AAAADwAAAGRycy9kb3ducmV2LnhtbEVPS4vCMBC+C/6HMIIX0aSCUqpRWHdXPQnrCl6HZmzLNpPa&#10;ZH38eyMI3ubje858ebO1uFDrK8cakpECQZw7U3Gh4fD7PUxB+IBssHZMGu7kYbnoduaYGXflH7rs&#10;QyFiCPsMNZQhNJmUPi/Joh+5hjhyJ9daDBG2hTQtXmO4reVYqam0WHFsKLGhVUn53/7faqAqWdP6&#10;vPtKP9Xk48icDjanVOt+L1EzEIFu4S1+ubcmzp/A85d4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PjUG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qAO6rsAAADb&#10;AAAADwAAAGRycy9kb3ducmV2LnhtbEVPS2vCQBC+C/6HZQQvorsRWkN0FbTW9iQYC70O2TEJZmfT&#10;7Prov+8WBG/z8T1nsbrbRlyp87VjDclEgSAunKm51PB1fB+nIHxANtg4Jg2/5GG17PcWmBl34wNd&#10;81CKGMI+Qw1VCG0mpS8qsugnriWO3Ml1FkOEXSlNh7cYbhs5VepVWqw5NlTY0qai4pxfrAaqkx3t&#10;fvbb9E29rL+Z09HHKdV6OEjUHESge3iKH+5PE+fP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AO6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Oz+amL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gZV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+amL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VHM/A7oAAADb&#10;AAAADwAAAGRycy9kb3ducmV2LnhtbEVPS2vCQBC+C/6HZQQvUndTqKSpq6Bt1ZPQVPA6ZMckNDub&#10;ZtfXv3cFwdt8fM+Zzi+2ESfqfO1YQzJWIIgLZ2ouNex+v19SED4gG2wck4YreZjP+r0pZsad+YdO&#10;eShFDGGfoYYqhDaT0hcVWfRj1xJH7uA6iyHCrpSmw3MMt418VWoiLdYcGypsaVlR8ZcfrQaqkxWt&#10;/rdf6ad6W+yZ09H6kGo9HCTqA0SgS3iKH+6NifPf4f5LPEDO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cz8D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11040745</wp:posOffset>
                </wp:positionV>
                <wp:extent cx="3358515" cy="443865"/>
                <wp:effectExtent l="0" t="635" r="13335" b="0"/>
                <wp:wrapNone/>
                <wp:docPr id="38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25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2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3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4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9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3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7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44.8pt;margin-top:869.35pt;height:34.95pt;width:264.45pt;rotation:11796480f;z-index:251665408;mso-width-relative:page;mso-height-relative:page;" coordsize="7237,956" o:gfxdata="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ZfRnFtoAAAAM&#10;AQAADwAAAAAAAAABACAAAAAiAAAAZHJzL2Rvd25yZXYueG1sUEsBAhQAFAAAAAgAh07iQAT3wRtx&#10;BQAAB08AAA4AAAAAAAAAAQAgAAAAKQEAAGRycy9lMm9Eb2MueG1sUEsFBgAAAAAGAAYAWQEAAAwJ&#10;AAAAAA=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Ltnz70AAADb&#10;AAAADwAAAGRycy9kb3ducmV2LnhtbEWPT4vCMBTE7wv7HcJb8LJo0oJSqlFwddWTsK7g9dE822Lz&#10;0m2y/vn2RhA8DjPzG2Yyu9pGnKnztWMNyUCBIC6cqbnUsP/97mcgfEA22DgmDTfyMJu+v00wN+7C&#10;P3TehVJECPscNVQhtLmUvqjIoh+4ljh6R9dZDFF2pTQdXiLcNjJVaiQt1hwXKmzpq6LitPu3GqhO&#10;VrT62y6zhRrOD8zZ5/qYad37SNQYRKBreIWf7Y3RkKbw+BJ/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2f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+/fCVL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3wlS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dB5aILwAAADb&#10;AAAADwAAAGRycy9kb3ducmV2LnhtbEWPT4vCMBTE7wt+h/CEvciaVFR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eWiC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64BhzL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cAz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AYcy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hMzEV7wAAADb&#10;AAAADwAAAGRycy9kb3ducmV2LnhtbEWPT4vCMBTE7wt+h/CEvciaVFBL1yj435OgLuz10TzbYvNS&#10;m6y6334jCHscZuY3zGT2sLW4UesrxxqSvgJBnDtTcaHh67T+SEH4gGywdkwafsnDbNp5m2Bm3J0P&#10;dDuGQkQI+ww1lCE0mZQ+L8mi77uGOHpn11oMUbaFNC3eI9zWcqDUSFqsOC6U2NCipPxy/LEaqEo2&#10;tLnuV+lSDeffzGlve061fu8m6hNEoEf4D7/aO6NhMIb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MxFe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9VNQJb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Azj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VNQJ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vzK/rsAAADb&#10;AAAADwAAAGRycy9kb3ducmV2LnhtbEVPz2vCMBS+C/sfwhvsIjPphq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zK/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4bBvZb0AAADb&#10;AAAADwAAAGRycy9kb3ducmV2LnhtbEWPW2sCMRSE3wv+h3CEvhRNttK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G9l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EWLxEr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OID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i8R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8cfM/b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PL/A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8z9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notpZr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2l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bln3Eb0AAADb&#10;AAAADwAAAGRycy9kb3ducmV2LnhtbEWPQWvCQBSE70L/w/IKvRTdTYshRDcBbaueClXB6yP7TILZ&#10;t2l2q/bfd4WCx2FmvmHm5dV24kyDbx1rSCYKBHHlTMu1hv3uY5yB8AHZYOeYNPySh7J4GM0xN+7C&#10;X3TehlpECPscNTQh9LmUvmrIop+4njh6RzdYDFEOtTQDXiLcdvJFqVRabDkuNNjTsqHqtP2xGqhN&#10;VrT6/nzP3tR0cWDOntfHTOunx0TNQAS6hnv4v70xGl5T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fcR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11345545</wp:posOffset>
                </wp:positionV>
                <wp:extent cx="3358515" cy="443865"/>
                <wp:effectExtent l="0" t="635" r="13335" b="0"/>
                <wp:wrapNone/>
                <wp:docPr id="72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59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3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7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71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8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9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0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68.8pt;margin-top:893.35pt;height:34.95pt;width:264.45pt;rotation:11796480f;z-index:251667456;mso-width-relative:page;mso-height-relative:page;" coordsize="7237,956" o:gfxdata="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4YSsb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NIb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ErG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Mq3Kr0AAADb&#10;AAAADwAAAGRycy9kb3ducmV2LnhtbEWPW4vCMBSE3xf8D+EIvsiaVHAtXaPgetsnQV3Y10NzbIvN&#10;SbeJt39vBGEfh5n5hpnMbrYWF2p95VhDMlAgiHNnKi40/BxW7ykIH5AN1o5Jw508zKadtwlmxl15&#10;R5d9KESEsM9QQxlCk0np85Is+oFriKN3dK3FEGVbSNPiNcJtLYdKfUiLFceFEhv6Kik/7c9WA1XJ&#10;mtZ/22W6UKP5L3Pa3xxTrXvdRH2CCHQL/+FX+9toGI3h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rcq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VUjWL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Izi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VUjWL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U/l47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+v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U/l47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8gNAeLsAAADb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3jBF5f4g+Q0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NAeL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AtHeD7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eAj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R3g+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4nTj4L0AAADb&#10;AAAADwAAAGRycy9kb3ducmV2LnhtbEWPQWvCQBSE70L/w/IKvRTdTakhRDcBbaueClXB6yP7TILZ&#10;t2l2q/bfd4WCx2FmvmHm5dV24kyDbx1rSCYKBHHlTMu1hv3uY5yB8AHZYOeYNPySh7J4GM0xN+7C&#10;X3TehlpECPscNTQh9LmUvmrIop+4njh6RzdYDFEOtTQDXiLcdvJFqVRabDkuNNjTsqHqtP2xGqhN&#10;VrT6/nzP3tR0cWDOntfHTOunx0TNQAS6hnv4v70xGtJX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OPg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jThGe7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PIL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4Rnu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ferYDL0AAADb&#10;AAAADwAAAGRycy9kb3ducmV2LnhtbEWPS2vDMBCE74X8B7GBXEojOVBjnMiBNo/2FKhbyHWx1g9q&#10;rVxLefTfV4VAjsPMfMOs1lfbizONvnOsIZkrEMSVMx03Gr4+d08ZCB+QDfaOScMveVgXk4cV5sZd&#10;+IPOZWhEhLDPUUMbwpBL6auWLPq5G4ijV7vRYohybKQZ8RLhtpcLpVJpseO40OJAry1V3+XJaqAu&#10;2dP+57DNNur55cicPb7VmdazaaKWIAJdwz18a78bDWkK/1/i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6tg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Yznp5b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2P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np5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DHVMfr0AAADb&#10;AAAADwAAAGRycy9kb3ducmV2LnhtbEWPT2sCMRTE7wW/Q3iCF9Fkhcq6mhWs1vZUqApeH5u3f3Dz&#10;st2kar99UxB6HGbmN8xqfbetuFLvG8cakqkCQVw403Cl4XR8naQgfEA22DomDT/kYZ0PnlaYGXfj&#10;T7oeQiUihH2GGuoQukxKX9Rk0U9dRxy90vUWQ5R9JU2Ptwi3rZwpNZcWG44LNXb0UlNxOXxbDdQk&#10;e9p/fezSrXrenJnT8VuZaj0aJmoJItA9/Icf7XejYb6A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Ux+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GJZzPrsAAADb&#10;AAAADwAAAGRycy9kb3ducmV2LnhtbEVPz2vCMBS+C/sfwhvsIjPpYK5U08LUVU+DuYHXR/Nsy5qX&#10;2mTa/ffmIHj8+H4vi9F24kyDbx1rSGYKBHHlTMu1hp/vj+cUhA/IBjvHpOGfPBT5w2SJmXEX/qLz&#10;PtQihrDPUEMTQp9J6auGLPqZ64kjd3SDxRDhUEsz4CWG206+KDWXFluODQ32tGqo+t3/WQ3UJiWV&#10;p89Nulav7wfmdLo9plo/PSZqASLQGO7im3tnNLzF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ZzP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C693E"/>
    <w:rsid w:val="00671FB5"/>
    <w:rsid w:val="0E8E3B6F"/>
    <w:rsid w:val="10B35A73"/>
    <w:rsid w:val="123F687E"/>
    <w:rsid w:val="149A4DD5"/>
    <w:rsid w:val="14B12F00"/>
    <w:rsid w:val="1C7F0985"/>
    <w:rsid w:val="208E76A5"/>
    <w:rsid w:val="261D6994"/>
    <w:rsid w:val="2663040D"/>
    <w:rsid w:val="275F37DF"/>
    <w:rsid w:val="281C7D57"/>
    <w:rsid w:val="2BB77349"/>
    <w:rsid w:val="2E5C693E"/>
    <w:rsid w:val="325A5FFD"/>
    <w:rsid w:val="346A0E82"/>
    <w:rsid w:val="3BA932EE"/>
    <w:rsid w:val="3F936143"/>
    <w:rsid w:val="412368EE"/>
    <w:rsid w:val="43652320"/>
    <w:rsid w:val="472821B6"/>
    <w:rsid w:val="49CE07EF"/>
    <w:rsid w:val="49FB5C72"/>
    <w:rsid w:val="52851A89"/>
    <w:rsid w:val="57E06216"/>
    <w:rsid w:val="58A81890"/>
    <w:rsid w:val="5A5D71D1"/>
    <w:rsid w:val="5BA80EF2"/>
    <w:rsid w:val="621351F3"/>
    <w:rsid w:val="63B526FD"/>
    <w:rsid w:val="696370F4"/>
    <w:rsid w:val="6D9B0564"/>
    <w:rsid w:val="6F767374"/>
    <w:rsid w:val="75CE76D3"/>
    <w:rsid w:val="787C5812"/>
    <w:rsid w:val="79FA77AD"/>
    <w:rsid w:val="7FA347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5">
    <w:name w:val="Default Paragraph Font"/>
    <w:qFormat/>
    <w:uiPriority w:val="0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28165;&#26032;&#27700;&#24425;&#21019;&#24847;&#31616;&#21382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清新水彩创意简历模板.doc</Template>
  <Pages>1</Pages>
  <Words>0</Words>
  <Characters>0</Characters>
  <Lines>0</Lines>
  <Paragraphs>0</Paragraphs>
  <ScaleCrop>false</ScaleCrop>
  <LinksUpToDate>false</LinksUpToDate>
  <CharactersWithSpaces>2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2017-09-14T03:54:00Z</dcterms:created>
  <dc:creator>S</dc:creator>
  <cp:lastModifiedBy>S</cp:lastModifiedBy>
  <dcterms:modified xsi:type="dcterms:W3CDTF">2017-10-10T15:04:41Z</dcterms:modified>
  <dc:title>、、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